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26B" w:rsidRPr="00EF7C2E" w:rsidRDefault="00FE3065" w:rsidP="00D00CC9">
      <w:pPr>
        <w:tabs>
          <w:tab w:val="left" w:pos="156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1231001</wp:posOffset>
            </wp:positionH>
            <wp:positionV relativeFrom="page">
              <wp:posOffset>4692015</wp:posOffset>
            </wp:positionV>
            <wp:extent cx="2790702" cy="2491510"/>
            <wp:effectExtent l="0" t="0" r="0" b="4445"/>
            <wp:wrapNone/>
            <wp:docPr id="7" name="Picture 7" descr="U:\# New images\#Non RCP\KS1 Emotions Open Eyes\Angry----Girl-Frown-Cross-Annoyed-Emotion-KS1-Open-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# New images\#Non RCP\KS1 Emotions Open Eyes\Angry----Girl-Frown-Cross-Annoyed-Emotion-KS1-Open-Ey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2" cy="24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245597</wp:posOffset>
                </wp:positionH>
                <wp:positionV relativeFrom="page">
                  <wp:posOffset>1258784</wp:posOffset>
                </wp:positionV>
                <wp:extent cx="4631055" cy="3764280"/>
                <wp:effectExtent l="0" t="0" r="1714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3764280"/>
                        </a:xfrm>
                        <a:prstGeom prst="roundRect">
                          <a:avLst>
                            <a:gd name="adj" fmla="val 12990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Sometimes, I feel frustrated.  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When I am feeling frustrated, I feel cross and annoyed.  Feeling frustrated is not a good feeling but we all feel frustrated sometimes. 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I might feel frustrated when I cannot complete my schoolwork at home, when I want to go and play with my friends or visit my family. 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When I feel frustrated, I need to tell my parents/carers (delete as appropriate) how </w:t>
                            </w:r>
                            <w:r>
                              <w:br/>
                            </w:r>
                            <w:r>
                              <w:t>I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26" style="position:absolute;left:0;text-align:left;margin-left:19.35pt;margin-top:99.1pt;width:364.65pt;height:296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85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" filled="f" strokecolor="#00b0f0" strokeweight="1.5pt">
                <v:stroke joinstyle="miter"/>
                <v:textbox>
                  <w:txbxContent>
                    <w:p w:rsidR="00FE3065" w:rsidRDefault="00FE3065" w:rsidP="00FE3065">
                      <w:pPr>
                        <w:jc w:val="left"/>
                      </w:pPr>
                      <w:r>
                        <w:t xml:space="preserve">Sometimes, I feel frustrated.  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 xml:space="preserve">When I am feeling frustrated, I feel cross and annoyed.  Feeling frustrated is not a good feeling but we all feel frustrated sometimes. 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 xml:space="preserve">I might feel frustrated when I cannot complete my schoolwork at home, when I want to go and play with my friends or visit my family. 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 xml:space="preserve">When I feel frustrated, I need to tell my parents/carers (delete as appropriate) how </w:t>
                      </w:r>
                      <w:r>
                        <w:br/>
                      </w:r>
                      <w:r>
                        <w:t>I feel.</w:t>
                      </w: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3FC58F1" wp14:editId="72ECE486">
                <wp:simplePos x="0" y="0"/>
                <wp:positionH relativeFrom="column">
                  <wp:posOffset>5090729</wp:posOffset>
                </wp:positionH>
                <wp:positionV relativeFrom="page">
                  <wp:posOffset>1258784</wp:posOffset>
                </wp:positionV>
                <wp:extent cx="4809490" cy="5153660"/>
                <wp:effectExtent l="0" t="0" r="10160" b="279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490" cy="5153660"/>
                        </a:xfrm>
                        <a:prstGeom prst="roundRect">
                          <a:avLst>
                            <a:gd name="adj" fmla="val 5556"/>
                          </a:avLst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I can take a deep breath and say ‘I feel frustrated’ then my parents/carers (delete as appropriate) will know how I am feeling.  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 xml:space="preserve">My parents/carers (delete as appropriate) will help me to make a good choice.  This could be telling me to: 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 xml:space="preserve">Take 10 deep breaths 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>Count to 20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>Talk to someone or draw how I feel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 xml:space="preserve">Have a drink of water </w:t>
                            </w:r>
                          </w:p>
                          <w:p w:rsidR="00FE3065" w:rsidRDefault="00FE3065" w:rsidP="00FE3065">
                            <w:pPr>
                              <w:pStyle w:val="Bullets-Twinkl"/>
                            </w:pPr>
                            <w:r>
                              <w:t>Have a break before going back to the task</w:t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>I will try and tell my parents/carers (delete as appropriate) when I am feeling frustrated.</w:t>
                            </w:r>
                            <w:r>
                              <w:tab/>
                            </w:r>
                          </w:p>
                          <w:p w:rsidR="00FE3065" w:rsidRDefault="00FE3065" w:rsidP="00FE3065">
                            <w:pPr>
                              <w:jc w:val="left"/>
                            </w:pPr>
                            <w:r>
                              <w:t>This will make my parents/carers (delete as appropriate) happy.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C58F1" id="_x0000_s1027" style="position:absolute;left:0;text-align:left;margin-left:400.85pt;margin-top:99.1pt;width:378.7pt;height:405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" filled="f" strokecolor="#00b0f0" strokeweight="1.5pt">
                <v:stroke joinstyle="miter"/>
                <v:textbox>
                  <w:txbxContent>
                    <w:p w:rsidR="00FE3065" w:rsidRDefault="00FE3065" w:rsidP="00FE3065">
                      <w:pPr>
                        <w:jc w:val="left"/>
                      </w:pPr>
                      <w:r>
                        <w:t xml:space="preserve">I can take a deep breath and say ‘I feel frustrated’ then my parents/carers (delete as appropriate) will know how I am feeling.  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 xml:space="preserve">My parents/carers (delete as appropriate) will help me to make a good choice.  This could be telling me to: 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 xml:space="preserve">Take 10 deep breaths 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>Count to 20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>Talk to someone or draw how I feel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 xml:space="preserve">Have a drink of water </w:t>
                      </w:r>
                    </w:p>
                    <w:p w:rsidR="00FE3065" w:rsidRDefault="00FE3065" w:rsidP="00FE3065">
                      <w:pPr>
                        <w:pStyle w:val="Bullets-Twinkl"/>
                      </w:pPr>
                      <w:r>
                        <w:t>Have a break before going back to the task</w:t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>I will try and tell my parents/carers (delete as appropriate) when I am feeling frustrated.</w:t>
                      </w:r>
                      <w:r>
                        <w:tab/>
                      </w:r>
                    </w:p>
                    <w:p w:rsidR="00FE3065" w:rsidRDefault="00FE3065" w:rsidP="00FE3065">
                      <w:pPr>
                        <w:jc w:val="left"/>
                      </w:pPr>
                      <w:r>
                        <w:t>This will make my parents/carers (delete as appropriate) happy.</w:t>
                      </w: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EF7C2E" w:rsidRPr="00EF7C2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A3E706" wp14:editId="66E2AFAA">
                <wp:simplePos x="0" y="0"/>
                <wp:positionH relativeFrom="column">
                  <wp:posOffset>973455</wp:posOffset>
                </wp:positionH>
                <wp:positionV relativeFrom="paragraph">
                  <wp:posOffset>-6511925</wp:posOffset>
                </wp:positionV>
                <wp:extent cx="3705225" cy="685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7C2E" w:rsidRPr="00EF7C2E" w:rsidRDefault="00EF7C2E" w:rsidP="00EF7C2E">
                            <w:pPr>
                              <w:pStyle w:val="BodyCopyKS1KnowledgeOrganiser"/>
                            </w:pPr>
                            <w:r w:rsidRPr="00EF7C2E">
                              <w:t xml:space="preserve">There are four </w:t>
                            </w:r>
                            <w:r w:rsidRPr="00EF7C2E">
                              <w:rPr>
                                <w:rFonts w:cs="Twinkl SemiBold"/>
                                <w:bCs/>
                                <w:color w:val="E32B25"/>
                              </w:rPr>
                              <w:t>seasons</w:t>
                            </w:r>
                            <w:r w:rsidRPr="00EF7C2E">
                              <w:t xml:space="preserve"> each year, </w:t>
                            </w:r>
                            <w:r w:rsidRPr="00EF7C2E">
                              <w:rPr>
                                <w:rFonts w:cs="Twinkl SemiBold"/>
                                <w:bCs/>
                                <w:color w:val="218CE5"/>
                              </w:rPr>
                              <w:t>autumn</w:t>
                            </w:r>
                            <w:r w:rsidRPr="00EF7C2E">
                              <w:t xml:space="preserve">, </w:t>
                            </w:r>
                            <w:r w:rsidRPr="00EF7C2E">
                              <w:rPr>
                                <w:rFonts w:cs="Twinkl SemiBold"/>
                                <w:bCs/>
                                <w:color w:val="F0821A"/>
                              </w:rPr>
                              <w:t>winter</w:t>
                            </w:r>
                            <w:r w:rsidRPr="00EF7C2E">
                              <w:t xml:space="preserve">, spring and summer.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3E70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0;text-align:left;margin-left:76.65pt;margin-top:-512.75pt;width:291.75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" filled="f" stroked="f" strokeweight=".5pt">
                <v:textbox>
                  <w:txbxContent>
                    <w:p w:rsidR="00EF7C2E" w:rsidRPr="00EF7C2E" w:rsidRDefault="00EF7C2E" w:rsidP="00EF7C2E">
                      <w:pPr>
                        <w:pStyle w:val="BodyCopyKS1KnowledgeOrganiser"/>
                      </w:pPr>
                      <w:r w:rsidRPr="00EF7C2E">
                        <w:t xml:space="preserve">There are four </w:t>
                      </w:r>
                      <w:r w:rsidRPr="00EF7C2E">
                        <w:rPr>
                          <w:rFonts w:cs="Twinkl SemiBold"/>
                          <w:bCs/>
                          <w:color w:val="E32B25"/>
                        </w:rPr>
                        <w:t>seasons</w:t>
                      </w:r>
                      <w:r w:rsidRPr="00EF7C2E">
                        <w:t xml:space="preserve"> each year, </w:t>
                      </w:r>
                      <w:r w:rsidRPr="00EF7C2E">
                        <w:rPr>
                          <w:rFonts w:cs="Twinkl SemiBold"/>
                          <w:bCs/>
                          <w:color w:val="218CE5"/>
                        </w:rPr>
                        <w:t>autumn</w:t>
                      </w:r>
                      <w:r w:rsidRPr="00EF7C2E">
                        <w:t xml:space="preserve">, </w:t>
                      </w:r>
                      <w:r w:rsidRPr="00EF7C2E">
                        <w:rPr>
                          <w:rFonts w:cs="Twinkl SemiBold"/>
                          <w:bCs/>
                          <w:color w:val="F0821A"/>
                        </w:rPr>
                        <w:t>winter</w:t>
                      </w:r>
                      <w:r w:rsidRPr="00EF7C2E">
                        <w:t xml:space="preserve">, spring and summer. </w:t>
                      </w:r>
                    </w:p>
                  </w:txbxContent>
                </v:textbox>
              </v:shape>
            </w:pict>
          </mc:Fallback>
        </mc:AlternateContent>
      </w:r>
      <w:r w:rsidR="00EF7C2E" w:rsidRPr="00EF7C2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9524C1" wp14:editId="7EAFCBB6">
                <wp:simplePos x="0" y="0"/>
                <wp:positionH relativeFrom="column">
                  <wp:posOffset>-64770</wp:posOffset>
                </wp:positionH>
                <wp:positionV relativeFrom="paragraph">
                  <wp:posOffset>-6379210</wp:posOffset>
                </wp:positionV>
                <wp:extent cx="2333625" cy="3714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7C2E" w:rsidRPr="00EF7C2E" w:rsidRDefault="00EF7C2E" w:rsidP="00EF7C2E">
                            <w:pPr>
                              <w:pStyle w:val="HeaderBarKS1KnowledgeOrganiser"/>
                              <w:jc w:val="left"/>
                              <w:rPr>
                                <w:b w:val="0"/>
                                <w:color w:val="F0821A"/>
                                <w:sz w:val="28"/>
                              </w:rPr>
                            </w:pPr>
                            <w:r>
                              <w:rPr>
                                <w:color w:val="E32B25"/>
                                <w:sz w:val="28"/>
                              </w:rPr>
                              <w:t>s</w:t>
                            </w:r>
                            <w:r w:rsidRPr="00BA153F">
                              <w:rPr>
                                <w:color w:val="E32B25"/>
                                <w:sz w:val="28"/>
                              </w:rPr>
                              <w:t>easons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24C1" id="Text Box 20" o:spid="_x0000_s1029" type="#_x0000_t202" style="position:absolute;left:0;text-align:left;margin-left:-5.1pt;margin-top:-502.3pt;width:183.7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" filled="f" stroked="f" strokeweight=".5pt">
                <v:textbox>
                  <w:txbxContent>
                    <w:p w:rsidR="00EF7C2E" w:rsidRPr="00EF7C2E" w:rsidRDefault="00EF7C2E" w:rsidP="00EF7C2E">
                      <w:pPr>
                        <w:pStyle w:val="HeaderBarKS1KnowledgeOrganiser"/>
                        <w:jc w:val="left"/>
                        <w:rPr>
                          <w:b w:val="0"/>
                          <w:color w:val="F0821A"/>
                          <w:sz w:val="28"/>
                        </w:rPr>
                      </w:pPr>
                      <w:r>
                        <w:rPr>
                          <w:color w:val="E32B25"/>
                          <w:sz w:val="28"/>
                        </w:rPr>
                        <w:t>s</w:t>
                      </w:r>
                      <w:r w:rsidRPr="00BA153F">
                        <w:rPr>
                          <w:color w:val="E32B25"/>
                          <w:sz w:val="28"/>
                        </w:rPr>
                        <w:t>easons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626B" w:rsidRPr="00EF7C2E" w:rsidSect="00A61E8B">
      <w:headerReference w:type="default" r:id="rId9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0D6" w:rsidRDefault="009B40D6" w:rsidP="00DD5720">
      <w:r>
        <w:separator/>
      </w:r>
    </w:p>
  </w:endnote>
  <w:endnote w:type="continuationSeparator" w:id="0">
    <w:p w:rsidR="009B40D6" w:rsidRDefault="009B40D6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387883A-96DF-450F-A737-A44C111B101A}"/>
    <w:embedBold r:id="rId2" w:fontKey="{2C7CBC33-25F9-4C71-8A2C-1A31F9EFE0B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0AD0FC42-4A05-4F3A-A54D-D1A1922A0748}"/>
    <w:embedBold r:id="rId4" w:fontKey="{6F381430-F767-4F7C-BFAD-EA187CF2DC3D}"/>
    <w:embedItalic r:id="rId5" w:fontKey="{4DEA49F1-983A-48B6-B544-3B92C59FFE01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B5A67BE5-4D49-41B9-91BD-E95B235AF339}"/>
    <w:embedBold r:id="rId7" w:fontKey="{258DFC33-64CF-4782-9964-83052D26318E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9CCBA10-85B2-4578-AD24-EEA4BF51A9C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0D6" w:rsidRDefault="009B40D6" w:rsidP="00DD5720">
      <w:r>
        <w:separator/>
      </w:r>
    </w:p>
  </w:footnote>
  <w:footnote w:type="continuationSeparator" w:id="0">
    <w:p w:rsidR="009B40D6" w:rsidRDefault="009B40D6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736" w:rsidRDefault="00FE306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-360045</wp:posOffset>
          </wp:positionV>
          <wp:extent cx="10691495" cy="75589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ster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509" cy="7571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5736" w:rsidRDefault="008B57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0E6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20329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070E6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D108B"/>
    <w:rsid w:val="007215F9"/>
    <w:rsid w:val="00722B47"/>
    <w:rsid w:val="00763739"/>
    <w:rsid w:val="007B0283"/>
    <w:rsid w:val="00872C5C"/>
    <w:rsid w:val="00874EB6"/>
    <w:rsid w:val="00886FE1"/>
    <w:rsid w:val="008B5736"/>
    <w:rsid w:val="008C138D"/>
    <w:rsid w:val="008C227E"/>
    <w:rsid w:val="0098564A"/>
    <w:rsid w:val="0099473A"/>
    <w:rsid w:val="009B40D6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AE3CAB"/>
    <w:rsid w:val="00B8626B"/>
    <w:rsid w:val="00BA153F"/>
    <w:rsid w:val="00CA3011"/>
    <w:rsid w:val="00CC0F47"/>
    <w:rsid w:val="00CE75AA"/>
    <w:rsid w:val="00CF513F"/>
    <w:rsid w:val="00D00CC9"/>
    <w:rsid w:val="00D90104"/>
    <w:rsid w:val="00DC190B"/>
    <w:rsid w:val="00DD5720"/>
    <w:rsid w:val="00DF15E1"/>
    <w:rsid w:val="00E1404D"/>
    <w:rsid w:val="00E1443E"/>
    <w:rsid w:val="00E376AA"/>
    <w:rsid w:val="00E62A7F"/>
    <w:rsid w:val="00EB6D1C"/>
    <w:rsid w:val="00ED71A2"/>
    <w:rsid w:val="00EE3823"/>
    <w:rsid w:val="00EF7C2E"/>
    <w:rsid w:val="00F376A9"/>
    <w:rsid w:val="00F6300D"/>
    <w:rsid w:val="00F66A1C"/>
    <w:rsid w:val="00FE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ADF356-43D7-4F7B-A77A-FC8B08DA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FE3065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32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erBarKS1KnowledgeOrganiser">
    <w:name w:val="Header Bar (KS1 Knowledge Organiser)"/>
    <w:basedOn w:val="Normal"/>
    <w:uiPriority w:val="99"/>
    <w:rsid w:val="00DF15E1"/>
    <w:pPr>
      <w:spacing w:after="170" w:line="360" w:lineRule="atLeast"/>
      <w:jc w:val="right"/>
    </w:pPr>
    <w:rPr>
      <w:b/>
      <w:bCs/>
      <w:color w:val="FFFFFF"/>
      <w:szCs w:val="32"/>
    </w:rPr>
  </w:style>
  <w:style w:type="paragraph" w:customStyle="1" w:styleId="BodyCopyKS1KnowledgeOrganiser">
    <w:name w:val="Body Copy (KS1 Knowledge Organiser)"/>
    <w:basedOn w:val="Normal"/>
    <w:uiPriority w:val="99"/>
    <w:rsid w:val="00BA153F"/>
    <w:pPr>
      <w:spacing w:after="170" w:line="380" w:lineRule="atLeast"/>
    </w:pPr>
    <w:rPr>
      <w:color w:val="050505"/>
      <w:sz w:val="28"/>
      <w:szCs w:val="28"/>
    </w:rPr>
  </w:style>
  <w:style w:type="table" w:styleId="TableGrid">
    <w:name w:val="Table Grid"/>
    <w:basedOn w:val="TableNormal"/>
    <w:uiPriority w:val="99"/>
    <w:rsid w:val="00FE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Multipage%20-%20Unlinked%20Footers\Activity%20Sheet\Landscape\Activity%20Sheet%20Template%20Landscape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46186-2853-476C-8038-83AD5F2A8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1 Page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Hayward</dc:creator>
  <cp:keywords/>
  <dc:description/>
  <cp:lastModifiedBy>Joseph Hayward</cp:lastModifiedBy>
  <cp:revision>2</cp:revision>
  <cp:lastPrinted>2014-02-20T09:55:00Z</cp:lastPrinted>
  <dcterms:created xsi:type="dcterms:W3CDTF">2020-03-31T13:19:00Z</dcterms:created>
  <dcterms:modified xsi:type="dcterms:W3CDTF">2020-03-31T13:19:00Z</dcterms:modified>
</cp:coreProperties>
</file>